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500112" w14:textId="77777777" w:rsidR="00950F32" w:rsidRDefault="007B737D">
      <w:r>
        <w:t>Nom: albert einstein</w:t>
      </w:r>
    </w:p>
    <w:p w14:paraId="3C45FF08" w14:textId="77777777" w:rsidR="00950F32" w:rsidRDefault="007B737D">
      <w:r>
        <w:rPr>
          <w:noProof/>
        </w:rPr>
        <w:drawing>
          <wp:inline distT="0" distB="0" distL="0" distR="0" wp14:anchorId="5A178F5B" wp14:editId="54E3784A">
            <wp:extent cx="1619246" cy="1619246"/>
            <wp:effectExtent l="0" t="0" r="4" b="4"/>
            <wp:docPr id="999828399" name="Image 21186882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19246" cy="161924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6455BA88" w14:textId="77777777" w:rsidR="00950F32" w:rsidRDefault="00950F32"/>
    <w:p w14:paraId="47E1F16F" w14:textId="77777777" w:rsidR="00950F32" w:rsidRPr="00342D31" w:rsidRDefault="007B737D">
      <w:pPr>
        <w:rPr>
          <w:lang w:val="fr-CA"/>
        </w:rPr>
      </w:pPr>
      <w:r w:rsidRPr="00342D31">
        <w:rPr>
          <w:lang w:val="fr-CA"/>
        </w:rPr>
        <w:t xml:space="preserve">Nationalité: allemand        </w:t>
      </w:r>
      <w:r>
        <w:rPr>
          <w:noProof/>
        </w:rPr>
        <w:drawing>
          <wp:inline distT="0" distB="0" distL="0" distR="0" wp14:anchorId="358A8DBE" wp14:editId="1F6C8A37">
            <wp:extent cx="2143125" cy="1285875"/>
            <wp:effectExtent l="0" t="0" r="9525" b="9525"/>
            <wp:docPr id="1263532303" name="Image 3870326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128587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1FF31CE" wp14:editId="56266CCC">
            <wp:extent cx="3086099" cy="2275996"/>
            <wp:effectExtent l="0" t="0" r="1" b="0"/>
            <wp:docPr id="505961393" name="Image 4749700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86099" cy="227599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41F81D18" w14:textId="77777777" w:rsidR="00950F32" w:rsidRPr="00342D31" w:rsidRDefault="00950F32">
      <w:pPr>
        <w:rPr>
          <w:lang w:val="fr-CA"/>
        </w:rPr>
      </w:pPr>
    </w:p>
    <w:p w14:paraId="6680FF87" w14:textId="77777777" w:rsidR="00950F32" w:rsidRPr="00342D31" w:rsidRDefault="007B737D">
      <w:pPr>
        <w:rPr>
          <w:lang w:val="fr-CA"/>
        </w:rPr>
      </w:pPr>
      <w:r w:rsidRPr="00342D31">
        <w:rPr>
          <w:lang w:val="fr-CA"/>
        </w:rPr>
        <w:t>Période de temps: 1879-1955</w:t>
      </w:r>
    </w:p>
    <w:p w14:paraId="7DD7C7C3" w14:textId="77777777" w:rsidR="00950F32" w:rsidRDefault="007B737D">
      <w:r>
        <w:lastRenderedPageBreak/>
        <w:t xml:space="preserve">Invention:   </w:t>
      </w:r>
      <w:r>
        <w:rPr>
          <w:noProof/>
        </w:rPr>
        <w:drawing>
          <wp:inline distT="0" distB="0" distL="0" distR="0" wp14:anchorId="1B28BA75" wp14:editId="0485E702">
            <wp:extent cx="1609728" cy="2384773"/>
            <wp:effectExtent l="0" t="0" r="9522" b="0"/>
            <wp:docPr id="1486987589" name="Image 3492944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09728" cy="238477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sectPr w:rsidR="00950F32">
      <w:pgSz w:w="12240" w:h="15840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B9C958" w14:textId="77777777" w:rsidR="007B737D" w:rsidRDefault="007B737D">
      <w:pPr>
        <w:spacing w:after="0" w:line="240" w:lineRule="auto"/>
      </w:pPr>
      <w:r>
        <w:separator/>
      </w:r>
    </w:p>
  </w:endnote>
  <w:endnote w:type="continuationSeparator" w:id="0">
    <w:p w14:paraId="7673F34A" w14:textId="77777777" w:rsidR="007B737D" w:rsidRDefault="007B73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18BD6F" w14:textId="77777777" w:rsidR="007B737D" w:rsidRDefault="007B737D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122A72DD" w14:textId="77777777" w:rsidR="007B737D" w:rsidRDefault="007B737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useWord2013TrackBottomHyphenation" w:uri="http://schemas.microsoft.com/office/word" w:val="1"/>
  </w:compat>
  <w:rsids>
    <w:rsidRoot w:val="00950F32"/>
    <w:rsid w:val="00342D31"/>
    <w:rsid w:val="007B737D"/>
    <w:rsid w:val="00950F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C5138C"/>
  <w15:docId w15:val="{B5354808-81D1-46F4-B36D-0B2351A92D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Arial"/>
        <w:sz w:val="22"/>
        <w:szCs w:val="22"/>
        <w:lang w:val="en-US" w:eastAsia="en-US" w:bidi="ar-SA"/>
      </w:rPr>
    </w:rPrDefault>
    <w:pPrDefault>
      <w:pPr>
        <w:autoSpaceDN w:val="0"/>
        <w:spacing w:after="160" w:line="25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Normal.dotm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15</Words>
  <Characters>85</Characters>
  <Application>Microsoft Office Word</Application>
  <DocSecurity>0</DocSecurity>
  <Lines>1</Lines>
  <Paragraphs>1</Paragraphs>
  <ScaleCrop>false</ScaleCrop>
  <Company/>
  <LinksUpToDate>false</LinksUpToDate>
  <CharactersWithSpaces>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lgilbert65 Loïk</dc:creator>
  <dc:description/>
  <cp:lastModifiedBy>lgilbert65 Loïk</cp:lastModifiedBy>
  <cp:revision>2</cp:revision>
  <dcterms:created xsi:type="dcterms:W3CDTF">2024-02-01T18:11:00Z</dcterms:created>
  <dcterms:modified xsi:type="dcterms:W3CDTF">2024-02-01T18:11:00Z</dcterms:modified>
</cp:coreProperties>
</file>